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5C58" w14:textId="77777777" w:rsidR="00431BF3" w:rsidRPr="00E8597D" w:rsidRDefault="00431BF3" w:rsidP="00431BF3">
      <w:pPr>
        <w:pStyle w:val="ConsPlusNonformat"/>
        <w:widowControl/>
      </w:pPr>
    </w:p>
    <w:p w14:paraId="7DA85DC1" w14:textId="77777777" w:rsidR="00431BF3" w:rsidRDefault="00431BF3" w:rsidP="00431BF3">
      <w:pPr>
        <w:pStyle w:val="ConsPlusNonformat"/>
        <w:widowControl/>
      </w:pPr>
    </w:p>
    <w:p w14:paraId="3F21A163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8391894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79595151" w14:textId="77777777" w:rsidR="00FE2344" w:rsidRDefault="001D46D6" w:rsidP="00FE2344">
      <w:pPr>
        <w:jc w:val="center"/>
        <w:rPr>
          <w:bCs/>
        </w:rPr>
      </w:pPr>
      <w:r w:rsidRPr="00FE2344">
        <w:rPr>
          <w:bCs/>
        </w:rPr>
        <w:t>«</w:t>
      </w:r>
      <w:r w:rsidR="00FE2344" w:rsidRPr="00FE2344">
        <w:rPr>
          <w:bCs/>
        </w:rPr>
        <w:t xml:space="preserve">Проверка использования средств бюджета на выполнение мероприятий подпрограммы 8 «Организация мероприятий по охране окружающей среды на территории Сосновоборского городского округа на 2014-2024 годы» муниципальной программы </w:t>
      </w:r>
    </w:p>
    <w:p w14:paraId="49552F09" w14:textId="5A7FF14F" w:rsidR="00FE2344" w:rsidRPr="00FE2344" w:rsidRDefault="00FE2344" w:rsidP="00FE2344">
      <w:pPr>
        <w:jc w:val="center"/>
        <w:rPr>
          <w:bCs/>
        </w:rPr>
      </w:pPr>
      <w:r w:rsidRPr="00FE2344">
        <w:rPr>
          <w:bCs/>
        </w:rPr>
        <w:t>«Городское хозяйство на 2014-2024 годы».</w:t>
      </w:r>
    </w:p>
    <w:p w14:paraId="183AF9A1" w14:textId="63FA359F" w:rsidR="001D46D6" w:rsidRPr="001D46D6" w:rsidRDefault="001D46D6" w:rsidP="003C2969">
      <w:pPr>
        <w:jc w:val="both"/>
        <w:rPr>
          <w:bCs/>
        </w:rPr>
      </w:pPr>
    </w:p>
    <w:p w14:paraId="263B2224" w14:textId="77777777" w:rsidR="000B0F28" w:rsidRPr="00EC3330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6731A760" w14:textId="44ED1A7C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AB1AB9">
        <w:rPr>
          <w:rFonts w:ascii="Times New Roman" w:hAnsi="Times New Roman" w:cs="Times New Roman"/>
          <w:sz w:val="24"/>
          <w:szCs w:val="24"/>
        </w:rPr>
        <w:t xml:space="preserve">на объекте: </w:t>
      </w:r>
      <w:r w:rsidRPr="00C50E21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7E0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E2344">
        <w:rPr>
          <w:rFonts w:ascii="Times New Roman" w:hAnsi="Times New Roman" w:cs="Times New Roman"/>
          <w:sz w:val="24"/>
          <w:szCs w:val="24"/>
        </w:rPr>
        <w:t xml:space="preserve">отдел </w:t>
      </w:r>
      <w:r w:rsidR="00FE2344" w:rsidRPr="008A2BC4">
        <w:rPr>
          <w:rFonts w:ascii="Times New Roman" w:hAnsi="Times New Roman" w:cs="Times New Roman"/>
          <w:sz w:val="24"/>
          <w:szCs w:val="24"/>
        </w:rPr>
        <w:t xml:space="preserve">природопользования и экологической безопасности </w:t>
      </w:r>
      <w:proofErr w:type="gramStart"/>
      <w:r w:rsidR="00FE234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FE2344" w:rsidRPr="008A2BC4">
        <w:rPr>
          <w:rFonts w:ascii="Times New Roman" w:hAnsi="Times New Roman" w:cs="Times New Roman"/>
          <w:sz w:val="24"/>
          <w:szCs w:val="24"/>
        </w:rPr>
        <w:t xml:space="preserve"> Сосновоборского</w:t>
      </w:r>
      <w:proofErr w:type="gramEnd"/>
      <w:r w:rsidR="00FE2344" w:rsidRPr="008A2BC4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FE234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E2344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9B3278" w14:textId="34076C92" w:rsidR="00FE2344" w:rsidRPr="00AB1AB9" w:rsidRDefault="00C654AC" w:rsidP="00FE2344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7A5C6F" w:rsidRPr="00AB1AB9">
        <w:rPr>
          <w:rFonts w:ascii="Times New Roman" w:hAnsi="Times New Roman" w:cs="Times New Roman"/>
          <w:sz w:val="24"/>
          <w:szCs w:val="24"/>
        </w:rPr>
        <w:t xml:space="preserve">с </w:t>
      </w:r>
      <w:r w:rsidR="00FE2344">
        <w:rPr>
          <w:rFonts w:ascii="Times New Roman" w:hAnsi="Times New Roman" w:cs="Times New Roman"/>
          <w:sz w:val="24"/>
          <w:szCs w:val="24"/>
        </w:rPr>
        <w:t>10 августа</w:t>
      </w:r>
      <w:r w:rsidR="00FE2344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FE2344">
        <w:rPr>
          <w:rFonts w:ascii="Times New Roman" w:hAnsi="Times New Roman" w:cs="Times New Roman"/>
          <w:sz w:val="24"/>
          <w:szCs w:val="24"/>
        </w:rPr>
        <w:t>20</w:t>
      </w:r>
      <w:r w:rsidR="00FE2344" w:rsidRPr="00AB1A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2344" w:rsidRPr="00AB1AB9">
        <w:rPr>
          <w:rFonts w:ascii="Times New Roman" w:hAnsi="Times New Roman" w:cs="Times New Roman"/>
          <w:sz w:val="24"/>
          <w:szCs w:val="24"/>
        </w:rPr>
        <w:t xml:space="preserve">года </w:t>
      </w:r>
      <w:r w:rsidR="00FE2344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FE2344">
        <w:rPr>
          <w:rFonts w:ascii="Times New Roman" w:hAnsi="Times New Roman" w:cs="Times New Roman"/>
          <w:sz w:val="24"/>
          <w:szCs w:val="24"/>
        </w:rPr>
        <w:t xml:space="preserve"> 20 августа 2020 года</w:t>
      </w:r>
    </w:p>
    <w:p w14:paraId="5D5B26FA" w14:textId="3535FAA2" w:rsidR="008A04D8" w:rsidRDefault="008A04D8" w:rsidP="00FE2344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основании распоряжения председателя КСП Сосновоборского городского округа </w:t>
      </w:r>
      <w:r w:rsidR="00FE2344" w:rsidRPr="00FE2344">
        <w:rPr>
          <w:rFonts w:ascii="Times New Roman" w:hAnsi="Times New Roman" w:cs="Times New Roman"/>
          <w:sz w:val="24"/>
          <w:szCs w:val="24"/>
        </w:rPr>
        <w:t xml:space="preserve"> </w:t>
      </w:r>
      <w:r w:rsidR="00FE2344" w:rsidRPr="00D2588C">
        <w:rPr>
          <w:rFonts w:ascii="Times New Roman" w:hAnsi="Times New Roman" w:cs="Times New Roman"/>
          <w:sz w:val="24"/>
          <w:szCs w:val="24"/>
        </w:rPr>
        <w:t xml:space="preserve"> </w:t>
      </w:r>
      <w:r w:rsidR="00FE2344" w:rsidRPr="00C50E21">
        <w:rPr>
          <w:rFonts w:ascii="Times New Roman" w:hAnsi="Times New Roman" w:cs="Times New Roman"/>
          <w:sz w:val="24"/>
          <w:szCs w:val="24"/>
        </w:rPr>
        <w:t xml:space="preserve">№ </w:t>
      </w:r>
      <w:r w:rsidR="00FE2344">
        <w:rPr>
          <w:rFonts w:ascii="Times New Roman" w:hAnsi="Times New Roman" w:cs="Times New Roman"/>
          <w:sz w:val="24"/>
          <w:szCs w:val="24"/>
        </w:rPr>
        <w:t>20</w:t>
      </w:r>
      <w:r w:rsidR="00FE2344" w:rsidRPr="00C50E21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="00FE2344">
        <w:rPr>
          <w:rFonts w:ascii="Times New Roman" w:hAnsi="Times New Roman" w:cs="Times New Roman"/>
          <w:sz w:val="24"/>
          <w:szCs w:val="24"/>
        </w:rPr>
        <w:t>07.08.</w:t>
      </w:r>
      <w:r w:rsidR="00FE2344" w:rsidRPr="00C50E21">
        <w:rPr>
          <w:rFonts w:ascii="Times New Roman" w:hAnsi="Times New Roman" w:cs="Times New Roman"/>
          <w:sz w:val="24"/>
          <w:szCs w:val="24"/>
        </w:rPr>
        <w:t>20</w:t>
      </w:r>
      <w:r w:rsidR="00FE2344">
        <w:rPr>
          <w:rFonts w:ascii="Times New Roman" w:hAnsi="Times New Roman" w:cs="Times New Roman"/>
          <w:sz w:val="24"/>
          <w:szCs w:val="24"/>
        </w:rPr>
        <w:t>20</w:t>
      </w:r>
      <w:r w:rsidR="00FE2344" w:rsidRPr="00C50E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53CE885C" w14:textId="77777777" w:rsidR="00FE2344" w:rsidRPr="00957727" w:rsidRDefault="00FE2344" w:rsidP="00FE2344">
      <w:pPr>
        <w:ind w:firstLine="743"/>
        <w:jc w:val="both"/>
        <w:rPr>
          <w:sz w:val="16"/>
          <w:szCs w:val="16"/>
        </w:rPr>
      </w:pPr>
      <w:r w:rsidRPr="00957727">
        <w:t>Фактические расходы, произведенные за счет ассигнований, выделенных на реализацию проверенн</w:t>
      </w:r>
      <w:r>
        <w:t>ого</w:t>
      </w:r>
      <w:r w:rsidRPr="00957727">
        <w:t xml:space="preserve"> мероприяти</w:t>
      </w:r>
      <w:r>
        <w:t>я</w:t>
      </w:r>
      <w:r w:rsidRPr="00957727">
        <w:t xml:space="preserve"> подпрограммы 8  «Организация мероприятий по охране окружающей среды на территории Сосновоборского городского округа на 2014-2024 годы»</w:t>
      </w:r>
      <w:r w:rsidRPr="00957727">
        <w:rPr>
          <w:color w:val="000000"/>
        </w:rPr>
        <w:t xml:space="preserve"> </w:t>
      </w:r>
      <w:r w:rsidRPr="00957727">
        <w:t xml:space="preserve"> муниципальной программы «Городское хозяйство на 2014-2024 годы», произведены в 2018 году в соответствии с запланированным мероприяти</w:t>
      </w:r>
      <w:r>
        <w:t>ем</w:t>
      </w:r>
      <w:r w:rsidRPr="00957727">
        <w:t>.</w:t>
      </w:r>
      <w:r w:rsidRPr="00957727">
        <w:rPr>
          <w:b/>
        </w:rPr>
        <w:t xml:space="preserve"> </w:t>
      </w:r>
      <w:r w:rsidRPr="00957727">
        <w:t xml:space="preserve">Нарушений не выявлено.  </w:t>
      </w:r>
    </w:p>
    <w:p w14:paraId="5A8F7435" w14:textId="1C73D813" w:rsidR="00FE2344" w:rsidRDefault="00FE2344" w:rsidP="00FE2344">
      <w:pPr>
        <w:ind w:firstLine="709"/>
        <w:jc w:val="both"/>
        <w:rPr>
          <w:shd w:val="clear" w:color="auto" w:fill="FFFFFF"/>
        </w:rPr>
      </w:pPr>
      <w:r w:rsidRPr="00B53ECA">
        <w:t xml:space="preserve">На момент проверки (17.08.2020) </w:t>
      </w:r>
      <w:r>
        <w:t xml:space="preserve">работы, </w:t>
      </w:r>
      <w:proofErr w:type="gramStart"/>
      <w:r>
        <w:t xml:space="preserve">услуги </w:t>
      </w:r>
      <w:r w:rsidRPr="00B53ECA">
        <w:t xml:space="preserve"> в</w:t>
      </w:r>
      <w:proofErr w:type="gramEnd"/>
      <w:r w:rsidRPr="00B53ECA">
        <w:t xml:space="preserve"> рамках муниципального контракта </w:t>
      </w:r>
      <w:r>
        <w:t xml:space="preserve">     </w:t>
      </w:r>
      <w:r w:rsidRPr="00B53ECA">
        <w:t>№</w:t>
      </w:r>
      <w:r w:rsidRPr="00B53ECA">
        <w:rPr>
          <w:color w:val="334059"/>
          <w:shd w:val="clear" w:color="auto" w:fill="FFFFFF"/>
        </w:rPr>
        <w:t xml:space="preserve"> </w:t>
      </w:r>
      <w:r w:rsidRPr="00B53ECA">
        <w:rPr>
          <w:shd w:val="clear" w:color="auto" w:fill="FFFFFF"/>
        </w:rPr>
        <w:t xml:space="preserve">0145300000120000090-0050531-01 от 28.05.2020 года </w:t>
      </w:r>
      <w:r>
        <w:rPr>
          <w:shd w:val="clear" w:color="auto" w:fill="FFFFFF"/>
        </w:rPr>
        <w:t xml:space="preserve">на территории СГО </w:t>
      </w:r>
      <w:r w:rsidRPr="00B53ECA">
        <w:rPr>
          <w:shd w:val="clear" w:color="auto" w:fill="FFFFFF"/>
        </w:rPr>
        <w:t>не про</w:t>
      </w:r>
      <w:r>
        <w:rPr>
          <w:shd w:val="clear" w:color="auto" w:fill="FFFFFF"/>
        </w:rPr>
        <w:t>изведены.</w:t>
      </w:r>
      <w:r w:rsidRPr="00B53ECA">
        <w:rPr>
          <w:shd w:val="clear" w:color="auto" w:fill="FFFFFF"/>
        </w:rPr>
        <w:t xml:space="preserve"> </w:t>
      </w:r>
    </w:p>
    <w:p w14:paraId="7B69217F" w14:textId="77777777" w:rsidR="00FE2344" w:rsidRDefault="00414024" w:rsidP="007E041B">
      <w:pPr>
        <w:autoSpaceDE w:val="0"/>
        <w:autoSpaceDN w:val="0"/>
        <w:adjustRightInd w:val="0"/>
        <w:ind w:firstLine="709"/>
        <w:jc w:val="both"/>
      </w:pPr>
      <w:r>
        <w:t xml:space="preserve">По результатам контрольного мероприятия </w:t>
      </w:r>
      <w:r w:rsidRPr="00132F99">
        <w:t xml:space="preserve">направлены </w:t>
      </w:r>
      <w:r w:rsidR="00820A21">
        <w:t xml:space="preserve">администрации СГО </w:t>
      </w:r>
      <w:r w:rsidRPr="00132F99">
        <w:t>предложения</w:t>
      </w:r>
      <w:r w:rsidR="00FE2344">
        <w:t>:</w:t>
      </w:r>
    </w:p>
    <w:p w14:paraId="55D7D845" w14:textId="34B549F5" w:rsidR="007E041B" w:rsidRPr="006A4417" w:rsidRDefault="00FE2344" w:rsidP="007E041B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-</w:t>
      </w:r>
      <w:r w:rsidR="00414024" w:rsidRPr="00132F99">
        <w:t xml:space="preserve">  </w:t>
      </w:r>
      <w:r w:rsidR="00414024">
        <w:t xml:space="preserve">по соблюдению требований </w:t>
      </w:r>
      <w:r w:rsidR="00414024" w:rsidRPr="004A7002">
        <w:t xml:space="preserve">Порядка </w:t>
      </w:r>
      <w:r w:rsidR="00414024" w:rsidRPr="00FC72E8">
        <w:t>разработки, реализации и оценки эффективности муниципальных программ Сосновоборского городского округа</w:t>
      </w:r>
      <w:r w:rsidR="00414024">
        <w:t xml:space="preserve">, утвержденного постановлением администрации </w:t>
      </w:r>
      <w:proofErr w:type="gramStart"/>
      <w:r w:rsidR="00414024">
        <w:t>от  13</w:t>
      </w:r>
      <w:proofErr w:type="gramEnd"/>
      <w:r w:rsidR="00414024">
        <w:t>/03/2019 № 546</w:t>
      </w:r>
      <w:r>
        <w:t>,</w:t>
      </w:r>
    </w:p>
    <w:p w14:paraId="1F6CD471" w14:textId="68610DFC" w:rsidR="00FE2344" w:rsidRPr="00D0501B" w:rsidRDefault="00FE2344" w:rsidP="00FE2344">
      <w:pPr>
        <w:ind w:firstLine="743"/>
        <w:jc w:val="both"/>
      </w:pPr>
      <w:r>
        <w:t>- в</w:t>
      </w:r>
      <w:r w:rsidRPr="00D0501B">
        <w:t xml:space="preserve"> соответствии с пунктом 6.3 муниципального контракта № 0145300000118000082-0050531-1 от 22.05.2018   рассмотреть вопрос о принятии мер по понуждению Подрядчика выполнения гарантийных обязательств, предусмотренных условиями контракта</w:t>
      </w:r>
      <w:r>
        <w:t>,</w:t>
      </w:r>
    </w:p>
    <w:p w14:paraId="2D1EAD0C" w14:textId="77777777" w:rsidR="00FE2344" w:rsidRPr="00F20269" w:rsidRDefault="00FE2344" w:rsidP="00FE234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0CE16F78" w14:textId="14EBAFD9" w:rsidR="00FE2344" w:rsidRDefault="00FE2344" w:rsidP="00FE2344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- о</w:t>
      </w:r>
      <w:r w:rsidRPr="006A4417">
        <w:t xml:space="preserve">беспечить </w:t>
      </w:r>
      <w:r w:rsidRPr="006A4417">
        <w:rPr>
          <w:rFonts w:eastAsia="Calibri"/>
          <w:lang w:eastAsia="en-US"/>
        </w:rPr>
        <w:t xml:space="preserve">должный контроль за </w:t>
      </w:r>
      <w:r>
        <w:rPr>
          <w:rFonts w:eastAsia="Calibri"/>
          <w:lang w:eastAsia="en-US"/>
        </w:rPr>
        <w:t>выполнением Исполнител</w:t>
      </w:r>
      <w:r w:rsidR="00AA5566">
        <w:rPr>
          <w:rFonts w:eastAsia="Calibri"/>
          <w:lang w:eastAsia="en-US"/>
        </w:rPr>
        <w:t>ем</w:t>
      </w:r>
      <w:r>
        <w:rPr>
          <w:rFonts w:eastAsia="Calibri"/>
          <w:lang w:eastAsia="en-US"/>
        </w:rPr>
        <w:t xml:space="preserve"> </w:t>
      </w:r>
      <w:r w:rsidRPr="006A4417">
        <w:rPr>
          <w:rFonts w:eastAsia="Calibri"/>
          <w:lang w:eastAsia="en-US"/>
        </w:rPr>
        <w:t xml:space="preserve">обязательств </w:t>
      </w:r>
      <w:proofErr w:type="gramStart"/>
      <w:r w:rsidRPr="006A4417">
        <w:rPr>
          <w:rFonts w:eastAsia="Calibri"/>
          <w:lang w:eastAsia="en-US"/>
        </w:rPr>
        <w:t>и  соблюдение</w:t>
      </w:r>
      <w:r>
        <w:rPr>
          <w:rFonts w:eastAsia="Calibri"/>
          <w:lang w:eastAsia="en-US"/>
        </w:rPr>
        <w:t>м</w:t>
      </w:r>
      <w:proofErr w:type="gramEnd"/>
      <w:r w:rsidRPr="006A4417">
        <w:rPr>
          <w:rFonts w:eastAsia="Calibri"/>
          <w:lang w:eastAsia="en-US"/>
        </w:rPr>
        <w:t xml:space="preserve"> условий, установленных муниципальным контрактом</w:t>
      </w:r>
      <w:r w:rsidRPr="00A270D1">
        <w:rPr>
          <w:iCs/>
        </w:rPr>
        <w:t xml:space="preserve">  </w:t>
      </w:r>
      <w:r w:rsidRPr="00A270D1">
        <w:t>№</w:t>
      </w:r>
      <w:r w:rsidRPr="00A270D1">
        <w:rPr>
          <w:color w:val="334059"/>
          <w:shd w:val="clear" w:color="auto" w:fill="FFFFFF"/>
        </w:rPr>
        <w:t xml:space="preserve"> </w:t>
      </w:r>
      <w:r w:rsidRPr="00A270D1">
        <w:rPr>
          <w:shd w:val="clear" w:color="auto" w:fill="FFFFFF"/>
        </w:rPr>
        <w:t>0145300000120000090-0050531-01 от 28.05.2020 года</w:t>
      </w:r>
      <w:r>
        <w:rPr>
          <w:shd w:val="clear" w:color="auto" w:fill="FFFFFF"/>
        </w:rPr>
        <w:t>.</w:t>
      </w:r>
      <w:r w:rsidRPr="00A270D1">
        <w:rPr>
          <w:rFonts w:eastAsia="Calibri"/>
          <w:lang w:eastAsia="en-US"/>
        </w:rPr>
        <w:t xml:space="preserve"> </w:t>
      </w:r>
    </w:p>
    <w:p w14:paraId="3F7DF45C" w14:textId="77777777" w:rsidR="00FE2344" w:rsidRPr="00F20269" w:rsidRDefault="00FE2344" w:rsidP="00FE234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5490A4B5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565FD" w14:textId="77777777" w:rsidR="00F11B2B" w:rsidRDefault="00F11B2B">
      <w:r>
        <w:separator/>
      </w:r>
    </w:p>
  </w:endnote>
  <w:endnote w:type="continuationSeparator" w:id="0">
    <w:p w14:paraId="080E4218" w14:textId="77777777" w:rsidR="00F11B2B" w:rsidRDefault="00F1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D8EC41F-9FCF-4056-8E7C-364D154AF9C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F27D648-045D-4FF8-9D76-329ED240C4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A2ED09D-16CD-4484-9022-A948B45B7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D356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AD151A6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0E142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643E">
      <w:rPr>
        <w:rStyle w:val="a4"/>
        <w:noProof/>
      </w:rPr>
      <w:t>1</w:t>
    </w:r>
    <w:r>
      <w:rPr>
        <w:rStyle w:val="a4"/>
      </w:rPr>
      <w:fldChar w:fldCharType="end"/>
    </w:r>
  </w:p>
  <w:p w14:paraId="506E8634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44037" w14:textId="77777777" w:rsidR="00F11B2B" w:rsidRDefault="00F11B2B">
      <w:r>
        <w:separator/>
      </w:r>
    </w:p>
  </w:footnote>
  <w:footnote w:type="continuationSeparator" w:id="0">
    <w:p w14:paraId="273FC833" w14:textId="77777777" w:rsidR="00F11B2B" w:rsidRDefault="00F11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46D6"/>
    <w:rsid w:val="001D5EE5"/>
    <w:rsid w:val="001D7080"/>
    <w:rsid w:val="001D7090"/>
    <w:rsid w:val="001E0CC2"/>
    <w:rsid w:val="001E2BE9"/>
    <w:rsid w:val="001E2FD5"/>
    <w:rsid w:val="001E3849"/>
    <w:rsid w:val="001F14E9"/>
    <w:rsid w:val="001F638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06976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13B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2969"/>
    <w:rsid w:val="003C3C05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4E62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0A21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C6AEA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494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5566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3B4"/>
    <w:rsid w:val="00AF5C3B"/>
    <w:rsid w:val="00B00A5C"/>
    <w:rsid w:val="00B015C4"/>
    <w:rsid w:val="00B04EDD"/>
    <w:rsid w:val="00B07D86"/>
    <w:rsid w:val="00B11769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0D91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3F57"/>
    <w:rsid w:val="00E54EE9"/>
    <w:rsid w:val="00E57689"/>
    <w:rsid w:val="00E60D23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3330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1B2B"/>
    <w:rsid w:val="00F13159"/>
    <w:rsid w:val="00F13BE5"/>
    <w:rsid w:val="00F15601"/>
    <w:rsid w:val="00F15B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344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108A6B"/>
  <w15:docId w15:val="{38ABAC74-93E1-46A8-8197-BC983CCD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6D420-CD57-4976-815E-BA21A2FF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1979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2</cp:revision>
  <cp:lastPrinted>2019-07-22T08:16:00Z</cp:lastPrinted>
  <dcterms:created xsi:type="dcterms:W3CDTF">2020-09-02T09:16:00Z</dcterms:created>
  <dcterms:modified xsi:type="dcterms:W3CDTF">2020-09-02T09:16:00Z</dcterms:modified>
</cp:coreProperties>
</file>